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3AFC6" w14:textId="77777777" w:rsidR="009540AB" w:rsidRPr="00271CFF" w:rsidRDefault="00271CFF" w:rsidP="0094076A">
      <w:pPr>
        <w:pStyle w:val="Empfnger"/>
        <w:framePr w:h="1602" w:hRule="exact" w:hSpace="0" w:vSpace="0" w:wrap="notBeside" w:hAnchor="page" w:x="1103" w:y="2029"/>
        <w:rPr>
          <w:lang w:val="en-US"/>
        </w:rPr>
      </w:pPr>
      <w:r w:rsidRPr="00271CFF">
        <w:rPr>
          <w:lang w:val="en-US"/>
        </w:rPr>
        <w:t>Prospective Rising Star</w:t>
      </w:r>
    </w:p>
    <w:p w14:paraId="3C5B3398" w14:textId="77777777" w:rsidR="009104B0" w:rsidRPr="00271CFF" w:rsidRDefault="00271CFF" w:rsidP="002A73DD">
      <w:pPr>
        <w:pStyle w:val="Betreff"/>
        <w:framePr w:vSpace="249" w:wrap="around" w:hAnchor="page" w:x="1114" w:y="3940"/>
        <w:rPr>
          <w:lang w:val="en-US"/>
        </w:rPr>
      </w:pPr>
      <w:r w:rsidRPr="00271CFF">
        <w:rPr>
          <w:rStyle w:val="UFRBetreffRef"/>
          <w:lang w:val="en-US"/>
        </w:rPr>
        <w:t xml:space="preserve">Invitation to APPLY to the Freiburg Rising Stars Academy </w:t>
      </w:r>
    </w:p>
    <w:p w14:paraId="11D720F1" w14:textId="77777777" w:rsidR="00C05DA0" w:rsidRPr="00AD7E45" w:rsidRDefault="00000000" w:rsidP="003A7BF8">
      <w:pPr>
        <w:pStyle w:val="Marginalie"/>
        <w:framePr w:h="13325" w:hRule="exact" w:hSpace="567" w:wrap="around"/>
        <w:rPr>
          <w:lang w:val="en-US"/>
        </w:rPr>
      </w:pPr>
      <w:sdt>
        <w:sdtPr>
          <w:rPr>
            <w:rStyle w:val="Fett"/>
            <w:lang w:val="en-US"/>
          </w:rPr>
          <w:id w:val="1785230728"/>
          <w:placeholder>
            <w:docPart w:val="18A460A9711B4190A8C6C2C431F22DCA"/>
          </w:placeholder>
          <w:text/>
        </w:sdtPr>
        <w:sdtContent>
          <w:r w:rsidR="00271CFF" w:rsidRPr="00AD7E45">
            <w:rPr>
              <w:rStyle w:val="Fett"/>
              <w:lang w:val="en-US"/>
            </w:rPr>
            <w:t>Freiburg Rising Stars Academy</w:t>
          </w:r>
        </w:sdtContent>
      </w:sdt>
    </w:p>
    <w:p w14:paraId="05178569" w14:textId="77777777" w:rsidR="00D46426" w:rsidRPr="00571232" w:rsidRDefault="00571232" w:rsidP="003A7BF8">
      <w:pPr>
        <w:pStyle w:val="Marginalie"/>
        <w:framePr w:h="13325" w:hRule="exact" w:hSpace="567" w:wrap="around"/>
        <w:rPr>
          <w:lang w:val="en-US"/>
        </w:rPr>
      </w:pPr>
      <w:r w:rsidRPr="00571232">
        <w:rPr>
          <w:lang w:val="en-US"/>
        </w:rPr>
        <w:t>Freiburg Institute for Basic Income Studies</w:t>
      </w:r>
    </w:p>
    <w:p w14:paraId="7265C809" w14:textId="77777777" w:rsidR="00271CFF" w:rsidRPr="00571232" w:rsidRDefault="00271CFF" w:rsidP="003A7BF8">
      <w:pPr>
        <w:pStyle w:val="Marginalie"/>
        <w:framePr w:h="13325" w:hRule="exact" w:hSpace="567" w:wrap="around"/>
        <w:rPr>
          <w:lang w:val="en-US"/>
        </w:rPr>
      </w:pPr>
    </w:p>
    <w:p w14:paraId="45B7F8A1" w14:textId="77777777" w:rsidR="00D434E2" w:rsidRPr="00AD7E45" w:rsidRDefault="00000000" w:rsidP="003A7BF8">
      <w:pPr>
        <w:pStyle w:val="Marginalie"/>
        <w:framePr w:h="13325" w:hRule="exact" w:hSpace="567" w:wrap="around"/>
        <w:rPr>
          <w:lang w:val="en-US"/>
        </w:rPr>
      </w:pPr>
      <w:sdt>
        <w:sdtPr>
          <w:rPr>
            <w:rStyle w:val="Fett"/>
          </w:rPr>
          <w:id w:val="212480304"/>
          <w:placeholder>
            <w:docPart w:val="C427D5F1DC5A419BB2D7C6A5498E7120"/>
          </w:placeholder>
          <w:showingPlcHdr/>
          <w:text/>
        </w:sdtPr>
        <w:sdtContent>
          <w:r w:rsidR="00D434E2" w:rsidRPr="00AD7E45">
            <w:rPr>
              <w:rStyle w:val="Platzhaltertext-Fett"/>
              <w:lang w:val="en-US"/>
            </w:rPr>
            <w:t>&lt;Vorname Nachname&gt;</w:t>
          </w:r>
        </w:sdtContent>
      </w:sdt>
    </w:p>
    <w:sdt>
      <w:sdtPr>
        <w:rPr>
          <w:lang w:val="en-US"/>
        </w:rPr>
        <w:id w:val="1262114671"/>
        <w:placeholder>
          <w:docPart w:val="F2845DB0FFB847D8827E946A4131B321"/>
        </w:placeholder>
        <w:text/>
      </w:sdtPr>
      <w:sdtContent>
        <w:p w14:paraId="3DCA1FF7" w14:textId="77777777" w:rsidR="00D46426" w:rsidRPr="00AD7E45" w:rsidRDefault="00271CFF" w:rsidP="003A7BF8">
          <w:pPr>
            <w:pStyle w:val="Marginalie"/>
            <w:framePr w:h="13325" w:hRule="exact" w:hSpace="567" w:wrap="around"/>
            <w:rPr>
              <w:lang w:val="en-US"/>
            </w:rPr>
          </w:pPr>
          <w:r w:rsidRPr="00AD7E45">
            <w:rPr>
              <w:lang w:val="en-US"/>
            </w:rPr>
            <w:t xml:space="preserve">Host Principal Investigator </w:t>
          </w:r>
        </w:p>
      </w:sdtContent>
    </w:sdt>
    <w:p w14:paraId="0E391AA7" w14:textId="77777777" w:rsidR="00D46426" w:rsidRPr="00AD7E45" w:rsidRDefault="00D46426" w:rsidP="003A7BF8">
      <w:pPr>
        <w:pStyle w:val="Marginalie"/>
        <w:framePr w:h="13325" w:hRule="exact" w:hSpace="567" w:wrap="around"/>
        <w:rPr>
          <w:lang w:val="en-US"/>
        </w:rPr>
      </w:pPr>
    </w:p>
    <w:p w14:paraId="3FC03CEE" w14:textId="77777777" w:rsidR="00D46426" w:rsidRPr="00AD7E45" w:rsidRDefault="00D46426" w:rsidP="003A7BF8">
      <w:pPr>
        <w:pStyle w:val="Marginalie"/>
        <w:framePr w:h="13325" w:hRule="exact" w:hSpace="567" w:wrap="around"/>
        <w:rPr>
          <w:lang w:val="en-US"/>
        </w:rPr>
      </w:pPr>
      <w:r w:rsidRPr="00AD7E45">
        <w:rPr>
          <w:lang w:val="en-US"/>
        </w:rPr>
        <w:t>T +49 761 / 203-</w:t>
      </w:r>
      <w:sdt>
        <w:sdtPr>
          <w:rPr>
            <w:lang w:val="en-US"/>
          </w:rPr>
          <w:id w:val="-345871392"/>
          <w:placeholder>
            <w:docPart w:val="49AFAF8FBD6B49618BEB647FCEF60F75"/>
          </w:placeholder>
          <w:text/>
        </w:sdtPr>
        <w:sdtContent>
          <w:r w:rsidR="00271CFF" w:rsidRPr="00AD7E45">
            <w:rPr>
              <w:lang w:val="en-US"/>
            </w:rPr>
            <w:t>95393</w:t>
          </w:r>
        </w:sdtContent>
      </w:sdt>
    </w:p>
    <w:p w14:paraId="4CEE3C25" w14:textId="77777777" w:rsidR="00D46426" w:rsidRPr="00AD7E45" w:rsidRDefault="00000000" w:rsidP="003A7BF8">
      <w:pPr>
        <w:pStyle w:val="Marginalie"/>
        <w:framePr w:h="13325" w:hRule="exact" w:hSpace="567" w:wrap="around"/>
        <w:rPr>
          <w:lang w:val="en-US"/>
        </w:rPr>
      </w:pPr>
      <w:sdt>
        <w:sdtPr>
          <w:rPr>
            <w:lang w:val="en-US"/>
          </w:rPr>
          <w:id w:val="-843082859"/>
          <w:placeholder>
            <w:docPart w:val="F2804B9A3A424C9DAF8B87BBFFF2759C"/>
          </w:placeholder>
          <w:text/>
        </w:sdtPr>
        <w:sdtContent>
          <w:r w:rsidR="00271CFF" w:rsidRPr="00AD7E45">
            <w:rPr>
              <w:lang w:val="en-US"/>
            </w:rPr>
            <w:t>risingstars</w:t>
          </w:r>
        </w:sdtContent>
      </w:sdt>
      <w:r w:rsidR="00D46426" w:rsidRPr="00AD7E45">
        <w:rPr>
          <w:lang w:val="en-US"/>
        </w:rPr>
        <w:t>@</w:t>
      </w:r>
      <w:sdt>
        <w:sdtPr>
          <w:rPr>
            <w:lang w:val="en-US"/>
          </w:rPr>
          <w:id w:val="-2050519428"/>
          <w:placeholder>
            <w:docPart w:val="7E34239DC49A485CB7ECA86E6AE63D1B"/>
          </w:placeholder>
          <w:text/>
        </w:sdtPr>
        <w:sdtContent>
          <w:r w:rsidR="00271CFF" w:rsidRPr="00AD7E45">
            <w:rPr>
              <w:lang w:val="en-US"/>
            </w:rPr>
            <w:t>mail</w:t>
          </w:r>
        </w:sdtContent>
      </w:sdt>
      <w:r w:rsidR="00D46426" w:rsidRPr="00AD7E45">
        <w:rPr>
          <w:lang w:val="en-US"/>
        </w:rPr>
        <w:t>.uni</w:t>
      </w:r>
      <w:r w:rsidR="003A7BF8" w:rsidRPr="00AD7E45">
        <w:rPr>
          <w:lang w:val="en-US"/>
        </w:rPr>
        <w:t>-</w:t>
      </w:r>
      <w:r w:rsidR="00D46426" w:rsidRPr="00AD7E45">
        <w:rPr>
          <w:lang w:val="en-US"/>
        </w:rPr>
        <w:t>freiburg.de</w:t>
      </w:r>
    </w:p>
    <w:p w14:paraId="6A862E6E" w14:textId="77777777" w:rsidR="009540AB" w:rsidRPr="00AD7E45" w:rsidRDefault="009540AB" w:rsidP="003A7BF8">
      <w:pPr>
        <w:pStyle w:val="Marginalie"/>
        <w:framePr w:h="13325" w:hRule="exact" w:hSpace="567" w:wrap="around"/>
        <w:rPr>
          <w:lang w:val="en-US"/>
        </w:rPr>
      </w:pPr>
      <w:r w:rsidRPr="00AD7E45">
        <w:rPr>
          <w:lang w:val="en-US"/>
        </w:rPr>
        <w:t>www.</w:t>
      </w:r>
      <w:sdt>
        <w:sdtPr>
          <w:rPr>
            <w:lang w:val="en-US"/>
          </w:rPr>
          <w:id w:val="1132212496"/>
          <w:placeholder>
            <w:docPart w:val="01CA9B9E7813424F9ADF66435444298A"/>
          </w:placeholder>
          <w:text/>
        </w:sdtPr>
        <w:sdtContent>
          <w:r w:rsidR="00271CFF" w:rsidRPr="00AD7E45">
            <w:rPr>
              <w:lang w:val="en-US"/>
            </w:rPr>
            <w:t>uni-freiburg</w:t>
          </w:r>
        </w:sdtContent>
      </w:sdt>
      <w:r w:rsidRPr="00AD7E45">
        <w:rPr>
          <w:lang w:val="en-US"/>
        </w:rPr>
        <w:t>.de</w:t>
      </w:r>
      <w:r w:rsidR="00271CFF" w:rsidRPr="00AD7E45">
        <w:rPr>
          <w:lang w:val="en-US"/>
        </w:rPr>
        <w:t>/frsa</w:t>
      </w:r>
    </w:p>
    <w:p w14:paraId="38B02DBE" w14:textId="77777777" w:rsidR="001977C9" w:rsidRPr="00AD7E45" w:rsidRDefault="001977C9" w:rsidP="003A7BF8">
      <w:pPr>
        <w:pStyle w:val="Marginalie"/>
        <w:framePr w:h="13325" w:hRule="exact" w:hSpace="567" w:wrap="around"/>
        <w:rPr>
          <w:lang w:val="en-US"/>
        </w:rPr>
      </w:pPr>
    </w:p>
    <w:p w14:paraId="59D7AE8F" w14:textId="77777777" w:rsidR="00D46426" w:rsidRPr="00AD7E45" w:rsidRDefault="00D46426" w:rsidP="003A7BF8">
      <w:pPr>
        <w:pStyle w:val="Marginalie"/>
        <w:framePr w:h="13325" w:hRule="exact" w:hSpace="567" w:wrap="around"/>
        <w:rPr>
          <w:lang w:val="en-US"/>
        </w:rPr>
      </w:pPr>
    </w:p>
    <w:p w14:paraId="42508A4D" w14:textId="77777777" w:rsidR="002A73DD" w:rsidRDefault="00DF2750" w:rsidP="002A73DD">
      <w:pPr>
        <w:pStyle w:val="Anrede"/>
        <w:rPr>
          <w:lang w:val="en-US"/>
        </w:rPr>
      </w:pPr>
      <w:r w:rsidRPr="00AF3DC8">
        <w:rPr>
          <w:noProof/>
        </w:rPr>
        <mc:AlternateContent>
          <mc:Choice Requires="wps">
            <w:drawing>
              <wp:anchor distT="0" distB="0" distL="0" distR="0" simplePos="0" relativeHeight="251666432" behindDoc="0" locked="0" layoutInCell="1" allowOverlap="1" wp14:anchorId="0D942B89" wp14:editId="0856CC16">
                <wp:simplePos x="0" y="0"/>
                <wp:positionH relativeFrom="page">
                  <wp:posOffset>0</wp:posOffset>
                </wp:positionH>
                <wp:positionV relativeFrom="page">
                  <wp:posOffset>48150780</wp:posOffset>
                </wp:positionV>
                <wp:extent cx="756031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7560310" cy="0"/>
                        </a:xfrm>
                        <a:prstGeom prst="line">
                          <a:avLst/>
                        </a:prstGeom>
                        <a:ln w="1270" cap="flat" cmpd="sng" algn="ctr">
                          <a:solidFill>
                            <a:srgbClr val="008080"/>
                          </a:solidFill>
                          <a:prstDash val="solid"/>
                          <a:roun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53175" id="Gerader Verbinder 9" o:spid="_x0000_s1026" style="position:absolute;z-index:251666432;visibility:visible;mso-wrap-style:square;mso-wrap-distance-left:0;mso-wrap-distance-top:0;mso-wrap-distance-right:0;mso-wrap-distance-bottom:0;mso-position-horizontal:absolute;mso-position-horizontal-relative:page;mso-position-vertical:absolute;mso-position-vertical-relative:page" from="0,3791.4pt" to="595.3pt,3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" strokecolor="teal" strokeweight=".1pt">
                <w10:wrap anchorx="page" anchory="page"/>
              </v:line>
            </w:pict>
          </mc:Fallback>
        </mc:AlternateContent>
      </w:r>
      <w:r w:rsidR="00271CFF" w:rsidRPr="00271CFF">
        <w:rPr>
          <w:lang w:val="en-US"/>
        </w:rPr>
        <w:t xml:space="preserve">Dear </w:t>
      </w:r>
      <w:r w:rsidR="00271CFF" w:rsidRPr="00780E4D">
        <w:rPr>
          <w:highlight w:val="yellow"/>
          <w:lang w:val="en-US"/>
        </w:rPr>
        <w:t>First Name / Last Name</w:t>
      </w:r>
      <w:r w:rsidR="00271CFF" w:rsidRPr="00271CFF">
        <w:rPr>
          <w:lang w:val="en-US"/>
        </w:rPr>
        <w:t>,</w:t>
      </w:r>
    </w:p>
    <w:p w14:paraId="26D68A76" w14:textId="77777777" w:rsidR="00271CFF" w:rsidRDefault="00271CFF" w:rsidP="002A73DD">
      <w:pPr>
        <w:pStyle w:val="Anrede"/>
        <w:rPr>
          <w:lang w:val="en-US"/>
        </w:rPr>
      </w:pPr>
      <w:r>
        <w:rPr>
          <w:lang w:val="en-US"/>
        </w:rPr>
        <w:t>“</w:t>
      </w:r>
      <w:r w:rsidRPr="00780E4D">
        <w:rPr>
          <w:i/>
          <w:lang w:val="en-US"/>
        </w:rPr>
        <w:t>Sometimes one small action can change one’s career path and open up countless new opportunities</w:t>
      </w:r>
      <w:r>
        <w:rPr>
          <w:lang w:val="en-US"/>
        </w:rPr>
        <w:t xml:space="preserve">”, that is how our alumni describe participating in the Freiburg Rising Stars Academy. Established in 2020, the Academy is an opportunity for highly qualified early career researchers to come to </w:t>
      </w:r>
      <w:r w:rsidR="00780E4D">
        <w:rPr>
          <w:lang w:val="en-US"/>
        </w:rPr>
        <w:t xml:space="preserve">the University of </w:t>
      </w:r>
      <w:r>
        <w:rPr>
          <w:lang w:val="en-US"/>
        </w:rPr>
        <w:t>Frei</w:t>
      </w:r>
      <w:r w:rsidR="00780E4D">
        <w:rPr>
          <w:lang w:val="en-US"/>
        </w:rPr>
        <w:t>burg and explore its</w:t>
      </w:r>
      <w:r>
        <w:rPr>
          <w:lang w:val="en-US"/>
        </w:rPr>
        <w:t xml:space="preserve"> excellent collaborative research centers and institutions. </w:t>
      </w:r>
    </w:p>
    <w:p w14:paraId="0F8A8638" w14:textId="77777777" w:rsidR="00780E4D" w:rsidRDefault="00780E4D" w:rsidP="00780E4D">
      <w:pPr>
        <w:rPr>
          <w:lang w:val="en-US"/>
        </w:rPr>
      </w:pPr>
      <w:r>
        <w:rPr>
          <w:lang w:val="en-US"/>
        </w:rPr>
        <w:t xml:space="preserve">I would hereby like to invite you, </w:t>
      </w:r>
      <w:r w:rsidRPr="00780E4D">
        <w:rPr>
          <w:b/>
          <w:highlight w:val="yellow"/>
          <w:lang w:val="en-US"/>
        </w:rPr>
        <w:t>First Name / Last Name</w:t>
      </w:r>
      <w:r>
        <w:rPr>
          <w:lang w:val="en-US"/>
        </w:rPr>
        <w:t xml:space="preserve">, to apply for the Freiburg Rising Stars Academy 2023/24 with my research group. </w:t>
      </w:r>
    </w:p>
    <w:p w14:paraId="504BD268" w14:textId="77777777" w:rsidR="00780E4D" w:rsidRDefault="00780E4D" w:rsidP="00780E4D">
      <w:pPr>
        <w:rPr>
          <w:lang w:val="en-US"/>
        </w:rPr>
      </w:pPr>
    </w:p>
    <w:p w14:paraId="07D3C53D" w14:textId="77777777" w:rsidR="00A40BE8" w:rsidRDefault="00000000" w:rsidP="00A40BE8">
      <w:pPr>
        <w:rPr>
          <w:lang w:val="en-US"/>
        </w:rPr>
      </w:pPr>
      <w:hyperlink r:id="rId10" w:history="1">
        <w:r w:rsidR="00571232" w:rsidRPr="00571232">
          <w:rPr>
            <w:rStyle w:val="Hyperlink"/>
            <w:lang w:val="en-US"/>
          </w:rPr>
          <w:t>FRIBIS – the Freiburg Institute for Basic Income Studies</w:t>
        </w:r>
      </w:hyperlink>
      <w:r w:rsidR="00571232" w:rsidRPr="00571232">
        <w:rPr>
          <w:lang w:val="en-US"/>
        </w:rPr>
        <w:t xml:space="preserve"> – is an interdisciplinary competence network at the University of Freiburg dedicated to research on Universal Basic Income. By bringing together researchers and civil society actors from all over the world, we aim to provide a sound, well-researched foundation for the public and political discourse on Basic Income. In this way, we want to contribute to transformation towards a more just and sustainable society.</w:t>
      </w:r>
    </w:p>
    <w:p w14:paraId="62426663" w14:textId="77777777" w:rsidR="00571232" w:rsidRDefault="00571232" w:rsidP="00A40BE8">
      <w:pPr>
        <w:rPr>
          <w:lang w:val="en-US"/>
        </w:rPr>
      </w:pPr>
    </w:p>
    <w:p w14:paraId="285ECAC5" w14:textId="628463B2" w:rsidR="00571232" w:rsidRPr="00571232" w:rsidRDefault="00571232" w:rsidP="00A40BE8">
      <w:pPr>
        <w:rPr>
          <w:lang w:val="en-US"/>
        </w:rPr>
      </w:pPr>
      <w:r w:rsidRPr="00571232">
        <w:rPr>
          <w:lang w:val="en-US"/>
        </w:rPr>
        <w:t xml:space="preserve">The research work takes place in teams composed of scientists and non-academic actors from society. In this interdisciplinary collaboration, the prerequisites and objectives of scientific research should be enriched by the knowledge of profiled actors from society and be close to life through their contributed experiences. Some FRIBIS teams are international and focus their work outside Germany and Europe. </w:t>
      </w:r>
      <w:r w:rsidR="00AD7E45">
        <w:rPr>
          <w:lang w:val="en-US"/>
        </w:rPr>
        <w:t>Some</w:t>
      </w:r>
      <w:r w:rsidRPr="00571232">
        <w:rPr>
          <w:lang w:val="en-US"/>
        </w:rPr>
        <w:t xml:space="preserve"> are connected to ongoing </w:t>
      </w:r>
      <w:r w:rsidR="00AD7E45">
        <w:rPr>
          <w:lang w:val="en-US"/>
        </w:rPr>
        <w:t xml:space="preserve">UBI </w:t>
      </w:r>
      <w:r w:rsidRPr="00571232">
        <w:rPr>
          <w:lang w:val="en-US"/>
        </w:rPr>
        <w:t>project</w:t>
      </w:r>
      <w:r w:rsidR="00AD7E45">
        <w:rPr>
          <w:lang w:val="en-US"/>
        </w:rPr>
        <w:t>s</w:t>
      </w:r>
      <w:r w:rsidRPr="00571232">
        <w:rPr>
          <w:lang w:val="en-US"/>
        </w:rPr>
        <w:t xml:space="preserve"> or work out principles and models for implementation-oriented projects. They provide theoretical and methodological elaborations or empirical studies etc.</w:t>
      </w:r>
    </w:p>
    <w:p w14:paraId="44163C77" w14:textId="77777777" w:rsidR="00742AD4" w:rsidRDefault="00742AD4" w:rsidP="00A40BE8">
      <w:pPr>
        <w:rPr>
          <w:lang w:val="en-US"/>
        </w:rPr>
      </w:pPr>
    </w:p>
    <w:p w14:paraId="22A038B4" w14:textId="77777777" w:rsidR="00780E4D" w:rsidRDefault="00780E4D" w:rsidP="00780E4D">
      <w:pPr>
        <w:rPr>
          <w:lang w:val="en-US"/>
        </w:rPr>
      </w:pPr>
      <w:r>
        <w:rPr>
          <w:lang w:val="en-US"/>
        </w:rPr>
        <w:t>The Freiburg Rising Stars Academy is your opportunit</w:t>
      </w:r>
      <w:r w:rsidR="00571232">
        <w:rPr>
          <w:lang w:val="en-US"/>
        </w:rPr>
        <w:t>y to become the next node in this collaborative research effort: to</w:t>
      </w:r>
      <w:r>
        <w:rPr>
          <w:lang w:val="en-US"/>
        </w:rPr>
        <w:t xml:space="preserve"> explore new ideas, shape new collaborations and develop new projects. And with a bit of luck and grid, participation in the Freiburg Rising Stars Academy might lead to long-term careers at the University of Freiburg. </w:t>
      </w:r>
    </w:p>
    <w:p w14:paraId="60960D79" w14:textId="77777777" w:rsidR="00742AD4" w:rsidRDefault="00742AD4" w:rsidP="00742AD4">
      <w:pPr>
        <w:rPr>
          <w:lang w:val="en-US"/>
        </w:rPr>
      </w:pPr>
    </w:p>
    <w:p w14:paraId="41CE4DAD" w14:textId="65148DF0" w:rsidR="00742AD4" w:rsidRDefault="00742AD4" w:rsidP="00742AD4">
      <w:pPr>
        <w:rPr>
          <w:lang w:val="en-US"/>
        </w:rPr>
      </w:pPr>
      <w:r w:rsidRPr="00C6082A">
        <w:rPr>
          <w:lang w:val="en-US"/>
        </w:rPr>
        <w:t xml:space="preserve">Applications can be </w:t>
      </w:r>
      <w:hyperlink r:id="rId11" w:history="1">
        <w:r w:rsidRPr="00AA4446">
          <w:rPr>
            <w:rStyle w:val="Hyperlink"/>
            <w:lang w:val="en-US"/>
          </w:rPr>
          <w:t>FRIBIS team-related</w:t>
        </w:r>
      </w:hyperlink>
      <w:r w:rsidRPr="00C6082A">
        <w:rPr>
          <w:lang w:val="en-US"/>
        </w:rPr>
        <w:t xml:space="preserve">, topic-related, and subject-related to the </w:t>
      </w:r>
      <w:hyperlink r:id="rId12" w:history="1">
        <w:r w:rsidRPr="00AA4446">
          <w:rPr>
            <w:rStyle w:val="Hyperlink"/>
            <w:lang w:val="en-US"/>
          </w:rPr>
          <w:t>FRIBIS founding directors' areas</w:t>
        </w:r>
      </w:hyperlink>
      <w:r w:rsidRPr="00C6082A">
        <w:rPr>
          <w:lang w:val="en-US"/>
        </w:rPr>
        <w:t xml:space="preserve"> of expertise</w:t>
      </w:r>
      <w:r>
        <w:rPr>
          <w:lang w:val="en-US"/>
        </w:rPr>
        <w:t>:</w:t>
      </w:r>
      <w:r w:rsidRPr="00C6082A">
        <w:rPr>
          <w:lang w:val="en-US"/>
        </w:rPr>
        <w:t xml:space="preserve"> economics, economic policy and </w:t>
      </w:r>
      <w:r>
        <w:rPr>
          <w:lang w:val="en-US"/>
        </w:rPr>
        <w:t>constitutional</w:t>
      </w:r>
      <w:r w:rsidRPr="00C6082A">
        <w:rPr>
          <w:lang w:val="en-US"/>
        </w:rPr>
        <w:t xml:space="preserve"> theory, psychology, theology, ethnology, education.</w:t>
      </w:r>
    </w:p>
    <w:p w14:paraId="77AC13B3" w14:textId="77777777" w:rsidR="002A73DD" w:rsidRDefault="00780E4D" w:rsidP="002A73DD">
      <w:pPr>
        <w:pStyle w:val="Gruformel"/>
      </w:pPr>
      <w:r>
        <w:t xml:space="preserve">Warm </w:t>
      </w:r>
      <w:proofErr w:type="spellStart"/>
      <w:r>
        <w:t>Regards</w:t>
      </w:r>
      <w:proofErr w:type="spellEnd"/>
      <w:r>
        <w:t xml:space="preserve">, </w:t>
      </w:r>
      <w:bookmarkStart w:id="0" w:name="_Hlk93249190"/>
    </w:p>
    <w:p w14:paraId="1F7CB0B7" w14:textId="77777777" w:rsidR="00F1263A" w:rsidRDefault="00000000" w:rsidP="002A73DD">
      <w:pPr>
        <w:pStyle w:val="Gruformel"/>
      </w:pPr>
      <w:sdt>
        <w:sdtPr>
          <w:id w:val="515277418"/>
          <w:placeholder>
            <w:docPart w:val="E885503E291D4C848C1486348C4F5815"/>
          </w:placeholder>
          <w:temporary/>
          <w:showingPlcHdr/>
          <w:text/>
        </w:sdtPr>
        <w:sdtContent>
          <w:r w:rsidR="000E47AF" w:rsidRPr="00F36EFE">
            <w:rPr>
              <w:rStyle w:val="Platzhaltertext"/>
            </w:rPr>
            <w:t>&lt;</w:t>
          </w:r>
          <w:r w:rsidR="00105C61" w:rsidRPr="00F36EFE">
            <w:rPr>
              <w:rStyle w:val="Platzhaltertext"/>
            </w:rPr>
            <w:t>Ma</w:t>
          </w:r>
          <w:r w:rsidR="00365B7C" w:rsidRPr="00F36EFE">
            <w:rPr>
              <w:rStyle w:val="Platzhaltertext"/>
            </w:rPr>
            <w:t>nu</w:t>
          </w:r>
          <w:r w:rsidR="00105C61" w:rsidRPr="00F36EFE">
            <w:rPr>
              <w:rStyle w:val="Platzhaltertext"/>
            </w:rPr>
            <w:t xml:space="preserve"> </w:t>
          </w:r>
          <w:r w:rsidR="000E47AF" w:rsidRPr="00F36EFE">
            <w:rPr>
              <w:rStyle w:val="Platzhaltertext"/>
            </w:rPr>
            <w:t>Muster</w:t>
          </w:r>
          <w:r w:rsidR="00365B7C" w:rsidRPr="00F36EFE">
            <w:rPr>
              <w:rStyle w:val="Platzhaltertext"/>
            </w:rPr>
            <w:t>person</w:t>
          </w:r>
          <w:r w:rsidR="000E47AF" w:rsidRPr="00F36EFE">
            <w:rPr>
              <w:rStyle w:val="Platzhaltertext"/>
            </w:rPr>
            <w:t>&gt;</w:t>
          </w:r>
        </w:sdtContent>
      </w:sdt>
      <w:bookmarkEnd w:id="0"/>
    </w:p>
    <w:sectPr w:rsidR="00F1263A" w:rsidSect="00940AEC">
      <w:headerReference w:type="default" r:id="rId13"/>
      <w:footerReference w:type="default" r:id="rId14"/>
      <w:headerReference w:type="first" r:id="rId15"/>
      <w:footerReference w:type="first" r:id="rId16"/>
      <w:pgSz w:w="11906" w:h="16838" w:code="9"/>
      <w:pgMar w:top="1996" w:right="2835" w:bottom="1134" w:left="1134" w:header="851" w:footer="8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6E0E9" w14:textId="77777777" w:rsidR="0042124F" w:rsidRDefault="0042124F" w:rsidP="00C27D92">
      <w:r>
        <w:separator/>
      </w:r>
    </w:p>
  </w:endnote>
  <w:endnote w:type="continuationSeparator" w:id="0">
    <w:p w14:paraId="0A68AF8B" w14:textId="77777777" w:rsidR="0042124F" w:rsidRDefault="0042124F" w:rsidP="00C27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51B3" w14:textId="7D343BB0" w:rsidR="002629B2" w:rsidRPr="00A53D9B" w:rsidRDefault="005C1234" w:rsidP="003D682B">
    <w:pPr>
      <w:pStyle w:val="Fuzeile"/>
    </w:pPr>
    <w:r>
      <w:drawing>
        <wp:anchor distT="0" distB="0" distL="114300" distR="114300" simplePos="0" relativeHeight="251685888" behindDoc="0" locked="1" layoutInCell="1" allowOverlap="1" wp14:anchorId="6CD4F817" wp14:editId="413E7700">
          <wp:simplePos x="0" y="0"/>
          <wp:positionH relativeFrom="page">
            <wp:posOffset>3805555</wp:posOffset>
          </wp:positionH>
          <wp:positionV relativeFrom="page">
            <wp:posOffset>6898640</wp:posOffset>
          </wp:positionV>
          <wp:extent cx="3420000" cy="3420000"/>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15000"/>
                    <a:extLst>
                      <a:ext uri="{28A0092B-C50C-407E-A947-70E740481C1C}">
                        <a14:useLocalDpi xmlns:a14="http://schemas.microsoft.com/office/drawing/2010/main" val="0"/>
                      </a:ext>
                    </a:extLst>
                  </a:blip>
                  <a:srcRect/>
                  <a:stretch>
                    <a:fillRect/>
                  </a:stretch>
                </pic:blipFill>
                <pic:spPr bwMode="auto">
                  <a:xfrm>
                    <a:off x="0" y="0"/>
                    <a:ext cx="3420000" cy="34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9B2" w:rsidRPr="00A53D9B">
      <w:fldChar w:fldCharType="begin"/>
    </w:r>
    <w:r w:rsidR="002629B2" w:rsidRPr="00A53D9B">
      <w:instrText xml:space="preserve"> PAGE  \* Arabic  \* MERGEFORMAT </w:instrText>
    </w:r>
    <w:r w:rsidR="002629B2" w:rsidRPr="00A53D9B">
      <w:fldChar w:fldCharType="separate"/>
    </w:r>
    <w:r w:rsidR="002A73DD">
      <w:t>2</w:t>
    </w:r>
    <w:r w:rsidR="002629B2" w:rsidRPr="00A53D9B">
      <w:fldChar w:fldCharType="end"/>
    </w:r>
    <w:r w:rsidR="00A53D9B">
      <w:t>/</w:t>
    </w:r>
    <w:fldSimple w:instr=" SECTIONPAGES  \* Arabic  \* MERGEFORMAT ">
      <w:r w:rsidR="00742AD4">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5F57" w14:textId="31AA001D" w:rsidR="002629B2" w:rsidRPr="003A7BF8" w:rsidRDefault="00F1263A" w:rsidP="003A7BF8">
    <w:pPr>
      <w:pStyle w:val="Fuzeile"/>
    </w:pPr>
    <w:r>
      <w:drawing>
        <wp:anchor distT="0" distB="0" distL="114300" distR="114300" simplePos="0" relativeHeight="251663359" behindDoc="0" locked="1" layoutInCell="1" allowOverlap="1" wp14:anchorId="6B37976B" wp14:editId="4EB8C79A">
          <wp:simplePos x="0" y="0"/>
          <wp:positionH relativeFrom="page">
            <wp:posOffset>3419475</wp:posOffset>
          </wp:positionH>
          <wp:positionV relativeFrom="page">
            <wp:posOffset>6505575</wp:posOffset>
          </wp:positionV>
          <wp:extent cx="3810000" cy="381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1500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BF8" w:rsidRPr="00A53D9B">
      <w:fldChar w:fldCharType="begin"/>
    </w:r>
    <w:r w:rsidR="003A7BF8" w:rsidRPr="00A53D9B">
      <w:instrText xml:space="preserve"> PAGE  \* Arabic  \* MERGEFORMAT </w:instrText>
    </w:r>
    <w:r w:rsidR="003A7BF8" w:rsidRPr="00A53D9B">
      <w:fldChar w:fldCharType="separate"/>
    </w:r>
    <w:r w:rsidR="00571232">
      <w:t>1</w:t>
    </w:r>
    <w:r w:rsidR="003A7BF8" w:rsidRPr="00A53D9B">
      <w:fldChar w:fldCharType="end"/>
    </w:r>
    <w:r w:rsidR="003A7BF8">
      <w:t>/</w:t>
    </w:r>
    <w:fldSimple w:instr=" SECTIONPAGES  \* Arabic  \* MERGEFORMAT ">
      <w:r w:rsidR="00742AD4">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9FE56" w14:textId="77777777" w:rsidR="0042124F" w:rsidRDefault="0042124F" w:rsidP="00C27D92">
      <w:r>
        <w:separator/>
      </w:r>
    </w:p>
  </w:footnote>
  <w:footnote w:type="continuationSeparator" w:id="0">
    <w:p w14:paraId="748CC28C" w14:textId="77777777" w:rsidR="0042124F" w:rsidRDefault="0042124F" w:rsidP="00C27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5795" w14:textId="6B1222AA" w:rsidR="003D682B" w:rsidRPr="003D682B" w:rsidRDefault="004910D6" w:rsidP="00793383">
    <w:pPr>
      <w:pStyle w:val="Betreff"/>
      <w:framePr w:w="1134" w:h="261" w:hRule="exact" w:hSpace="567" w:vSpace="244" w:wrap="around" w:hAnchor="page" w:x="9640" w:y="2008"/>
      <w:jc w:val="right"/>
      <w:rPr>
        <w:b w:val="0"/>
        <w:bCs w:val="0"/>
      </w:rPr>
    </w:pPr>
    <w:r>
      <w:rPr>
        <w:b w:val="0"/>
        <w:bCs w:val="0"/>
      </w:rPr>
      <w:fldChar w:fldCharType="begin"/>
    </w:r>
    <w:r>
      <w:rPr>
        <w:b w:val="0"/>
        <w:bCs w:val="0"/>
      </w:rPr>
      <w:instrText xml:space="preserve"> STYLEREF  "UFR Datum Ref"  \* MERGEFORMAT </w:instrText>
    </w:r>
    <w:r>
      <w:rPr>
        <w:b w:val="0"/>
        <w:bCs w:val="0"/>
      </w:rPr>
      <w:fldChar w:fldCharType="separate"/>
    </w:r>
    <w:r w:rsidR="00742AD4">
      <w:rPr>
        <w:noProof/>
      </w:rPr>
      <w:t>Fehler! Kein Text mit angegebener Formatvorlage im Dokument.</w:t>
    </w:r>
    <w:r>
      <w:rPr>
        <w:b w:val="0"/>
        <w:bCs w:val="0"/>
      </w:rPr>
      <w:fldChar w:fldCharType="end"/>
    </w:r>
  </w:p>
  <w:p w14:paraId="66EBE597" w14:textId="77777777" w:rsidR="00E313E7" w:rsidRDefault="0057038D">
    <w:pPr>
      <w:pStyle w:val="Kopfzeile"/>
    </w:pPr>
    <w:r>
      <mc:AlternateContent>
        <mc:Choice Requires="wps">
          <w:drawing>
            <wp:anchor distT="0" distB="0" distL="114300" distR="114300" simplePos="0" relativeHeight="251683840" behindDoc="0" locked="1" layoutInCell="1" allowOverlap="1" wp14:anchorId="568CA778" wp14:editId="6D019902">
              <wp:simplePos x="0" y="0"/>
              <wp:positionH relativeFrom="page">
                <wp:posOffset>107950</wp:posOffset>
              </wp:positionH>
              <wp:positionV relativeFrom="page">
                <wp:posOffset>3114675</wp:posOffset>
              </wp:positionV>
              <wp:extent cx="97200" cy="0"/>
              <wp:effectExtent l="0" t="19050" r="36195" b="19050"/>
              <wp:wrapNone/>
              <wp:docPr id="28" name="Gerader Verbinder 28"/>
              <wp:cNvGraphicFramePr/>
              <a:graphic xmlns:a="http://schemas.openxmlformats.org/drawingml/2006/main">
                <a:graphicData uri="http://schemas.microsoft.com/office/word/2010/wordprocessingShape">
                  <wps:wsp>
                    <wps:cNvCnPr/>
                    <wps:spPr>
                      <a:xfrm flipV="1">
                        <a:off x="0" y="0"/>
                        <a:ext cx="972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8DD1D" id="Gerader Verbinder 28" o:spid="_x0000_s1026" style="position:absolute;flip: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8.5pt,245.25pt" to="16.1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" strokecolor="#344a9a [3204]" strokeweight="3pt">
              <w10:wrap anchorx="page" anchory="page"/>
              <w10:anchorlock/>
            </v:line>
          </w:pict>
        </mc:Fallback>
      </mc:AlternateContent>
    </w:r>
    <w:r w:rsidR="002629B2">
      <w:drawing>
        <wp:anchor distT="0" distB="0" distL="114300" distR="114300" simplePos="0" relativeHeight="251681792" behindDoc="1" locked="1" layoutInCell="1" allowOverlap="1" wp14:anchorId="7157C993" wp14:editId="4FDD0350">
          <wp:simplePos x="0" y="0"/>
          <wp:positionH relativeFrom="page">
            <wp:posOffset>493395</wp:posOffset>
          </wp:positionH>
          <wp:positionV relativeFrom="page">
            <wp:posOffset>323850</wp:posOffset>
          </wp:positionV>
          <wp:extent cx="3517200" cy="7884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3517200" cy="7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EF54" w14:textId="77777777" w:rsidR="004910D6" w:rsidRPr="004910D6" w:rsidRDefault="004910D6" w:rsidP="004910D6">
    <w:pPr>
      <w:pStyle w:val="Betreff"/>
      <w:framePr w:w="4820" w:vSpace="0" w:wrap="around" w:y="1789"/>
      <w:spacing w:line="240" w:lineRule="auto"/>
      <w:rPr>
        <w:b w:val="0"/>
        <w:bCs w:val="0"/>
        <w:sz w:val="12"/>
        <w:szCs w:val="12"/>
      </w:rPr>
    </w:pPr>
    <w:r w:rsidRPr="004910D6">
      <w:rPr>
        <w:b w:val="0"/>
        <w:bCs w:val="0"/>
        <w:spacing w:val="1"/>
        <w:sz w:val="12"/>
        <w:szCs w:val="12"/>
      </w:rPr>
      <w:t xml:space="preserve">Albert-Ludwigs-Universität Freiburg – </w:t>
    </w:r>
    <w:r w:rsidR="00A234EF">
      <w:rPr>
        <w:b w:val="0"/>
        <w:bCs w:val="0"/>
        <w:spacing w:val="1"/>
        <w:sz w:val="12"/>
        <w:szCs w:val="12"/>
      </w:rPr>
      <w:t>79085 Freiburg</w:t>
    </w:r>
    <w:r w:rsidR="00DB7AFD">
      <w:rPr>
        <w:b w:val="0"/>
        <w:bCs w:val="0"/>
        <w:spacing w:val="1"/>
        <w:sz w:val="12"/>
        <w:szCs w:val="12"/>
      </w:rPr>
      <w:t xml:space="preserve"> </w:t>
    </w:r>
  </w:p>
  <w:p w14:paraId="70764886" w14:textId="77777777" w:rsidR="004910D6" w:rsidRPr="004910D6" w:rsidRDefault="004910D6" w:rsidP="00697C2E">
    <w:pPr>
      <w:pStyle w:val="Kopfzeile"/>
      <w:framePr w:w="2835" w:wrap="around" w:vAnchor="page" w:hAnchor="page" w:x="8506" w:y="1767" w:anchorLock="1"/>
      <w:spacing w:line="240" w:lineRule="exact"/>
      <w:rPr>
        <w:b/>
        <w:bCs/>
        <w:sz w:val="20"/>
      </w:rPr>
    </w:pPr>
    <w:r w:rsidRPr="004910D6">
      <w:rPr>
        <w:b/>
        <w:bCs/>
        <w:sz w:val="20"/>
      </w:rPr>
      <w:t>Albert-Ludwigs-</w:t>
    </w:r>
  </w:p>
  <w:p w14:paraId="04C922D0" w14:textId="77777777" w:rsidR="004910D6" w:rsidRPr="004910D6" w:rsidRDefault="004910D6" w:rsidP="00697C2E">
    <w:pPr>
      <w:pStyle w:val="Betreff"/>
      <w:framePr w:w="2835" w:vSpace="0" w:wrap="around" w:hAnchor="page" w:x="8506" w:y="1767"/>
      <w:spacing w:line="240" w:lineRule="exact"/>
    </w:pPr>
    <w:r w:rsidRPr="004910D6">
      <w:t>Universität Freiburg</w:t>
    </w:r>
  </w:p>
  <w:p w14:paraId="334928DB" w14:textId="77777777" w:rsidR="00C27D92" w:rsidRDefault="00557723">
    <w:pPr>
      <w:pStyle w:val="Kopfzeile"/>
    </w:pPr>
    <w:r>
      <w:drawing>
        <wp:anchor distT="0" distB="0" distL="114300" distR="114300" simplePos="0" relativeHeight="251679744" behindDoc="1" locked="1" layoutInCell="1" allowOverlap="1" wp14:anchorId="14682387" wp14:editId="7A27B46D">
          <wp:simplePos x="0" y="0"/>
          <wp:positionH relativeFrom="page">
            <wp:posOffset>491490</wp:posOffset>
          </wp:positionH>
          <wp:positionV relativeFrom="page">
            <wp:posOffset>323850</wp:posOffset>
          </wp:positionV>
          <wp:extent cx="3516630" cy="78803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3516630" cy="788035"/>
                  </a:xfrm>
                  <a:prstGeom prst="rect">
                    <a:avLst/>
                  </a:prstGeom>
                </pic:spPr>
              </pic:pic>
            </a:graphicData>
          </a:graphic>
          <wp14:sizeRelH relativeFrom="page">
            <wp14:pctWidth>0</wp14:pctWidth>
          </wp14:sizeRelH>
          <wp14:sizeRelV relativeFrom="page">
            <wp14:pctHeight>0</wp14:pctHeight>
          </wp14:sizeRelV>
        </wp:anchor>
      </w:drawing>
    </w:r>
    <w:r w:rsidR="00C06ABE">
      <mc:AlternateContent>
        <mc:Choice Requires="wps">
          <w:drawing>
            <wp:anchor distT="0" distB="0" distL="114300" distR="114300" simplePos="0" relativeHeight="251664384" behindDoc="0" locked="1" layoutInCell="1" allowOverlap="1" wp14:anchorId="6041B740" wp14:editId="5420039E">
              <wp:simplePos x="0" y="0"/>
              <wp:positionH relativeFrom="page">
                <wp:posOffset>107950</wp:posOffset>
              </wp:positionH>
              <wp:positionV relativeFrom="page">
                <wp:posOffset>3114675</wp:posOffset>
              </wp:positionV>
              <wp:extent cx="97200" cy="0"/>
              <wp:effectExtent l="0" t="19050" r="36195" b="19050"/>
              <wp:wrapNone/>
              <wp:docPr id="3" name="Gerader Verbinder 3"/>
              <wp:cNvGraphicFramePr/>
              <a:graphic xmlns:a="http://schemas.openxmlformats.org/drawingml/2006/main">
                <a:graphicData uri="http://schemas.microsoft.com/office/word/2010/wordprocessingShape">
                  <wps:wsp>
                    <wps:cNvCnPr/>
                    <wps:spPr>
                      <a:xfrm flipV="1">
                        <a:off x="0" y="0"/>
                        <a:ext cx="972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DE30C" id="Gerader Verbinder 3" o:spid="_x0000_s1026" style="position:absolute;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8.5pt,245.25pt" to="16.1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" strokecolor="#344a9a [3204]" strokeweight="3pt">
              <w10:wrap anchorx="page" anchory="page"/>
              <w10:anchorlock/>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SystemFonts/>
  <w:proofState w:spelling="clean" w:grammar="clean"/>
  <w:attachedTemplate r:id="rId1"/>
  <w:stylePaneFormatFilter w:val="CF04" w:allStyles="0" w:customStyles="0" w:latentStyles="1" w:stylesInUse="0" w:headingStyles="0" w:numberingStyles="0" w:tableStyles="0" w:directFormattingOnRuns="1" w:directFormattingOnParagraphs="1" w:directFormattingOnNumbering="1" w:directFormattingOnTables="1" w:clearFormatting="0" w:top3HeadingStyles="0" w:visibleStyles="1" w:alternateStyleNames="1"/>
  <w:stylePaneSortMethod w:val="000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CE9"/>
    <w:rsid w:val="0005282F"/>
    <w:rsid w:val="000556B5"/>
    <w:rsid w:val="000601F0"/>
    <w:rsid w:val="000634EA"/>
    <w:rsid w:val="00072761"/>
    <w:rsid w:val="00080269"/>
    <w:rsid w:val="000A0650"/>
    <w:rsid w:val="000A2D1E"/>
    <w:rsid w:val="000E3877"/>
    <w:rsid w:val="000E47AF"/>
    <w:rsid w:val="00100ECA"/>
    <w:rsid w:val="00104A43"/>
    <w:rsid w:val="0010586E"/>
    <w:rsid w:val="00105C61"/>
    <w:rsid w:val="0011214B"/>
    <w:rsid w:val="00116AC1"/>
    <w:rsid w:val="00132DD3"/>
    <w:rsid w:val="0013499C"/>
    <w:rsid w:val="00155317"/>
    <w:rsid w:val="00165A8C"/>
    <w:rsid w:val="00165EFF"/>
    <w:rsid w:val="00173BB8"/>
    <w:rsid w:val="00182358"/>
    <w:rsid w:val="00192761"/>
    <w:rsid w:val="001977C9"/>
    <w:rsid w:val="001A742A"/>
    <w:rsid w:val="001B14EE"/>
    <w:rsid w:val="001B2359"/>
    <w:rsid w:val="001E155C"/>
    <w:rsid w:val="001F45A2"/>
    <w:rsid w:val="002115CA"/>
    <w:rsid w:val="00237C76"/>
    <w:rsid w:val="00244FB6"/>
    <w:rsid w:val="0025702A"/>
    <w:rsid w:val="00262196"/>
    <w:rsid w:val="002629B2"/>
    <w:rsid w:val="00264F12"/>
    <w:rsid w:val="00271CFF"/>
    <w:rsid w:val="00291815"/>
    <w:rsid w:val="002A51CF"/>
    <w:rsid w:val="002A6474"/>
    <w:rsid w:val="002A73DD"/>
    <w:rsid w:val="002B04D3"/>
    <w:rsid w:val="002C27DA"/>
    <w:rsid w:val="002C7FCE"/>
    <w:rsid w:val="002E2F20"/>
    <w:rsid w:val="002E7452"/>
    <w:rsid w:val="002F2E92"/>
    <w:rsid w:val="00316AEC"/>
    <w:rsid w:val="00362410"/>
    <w:rsid w:val="00364CB1"/>
    <w:rsid w:val="00365B7C"/>
    <w:rsid w:val="00380E67"/>
    <w:rsid w:val="0039180F"/>
    <w:rsid w:val="00397EE8"/>
    <w:rsid w:val="003A28B4"/>
    <w:rsid w:val="003A7BF8"/>
    <w:rsid w:val="003D682B"/>
    <w:rsid w:val="003E6B09"/>
    <w:rsid w:val="003F1003"/>
    <w:rsid w:val="003F120F"/>
    <w:rsid w:val="00402DBE"/>
    <w:rsid w:val="00405A38"/>
    <w:rsid w:val="0042124F"/>
    <w:rsid w:val="00431DFD"/>
    <w:rsid w:val="00443FC0"/>
    <w:rsid w:val="00487A00"/>
    <w:rsid w:val="00487EDF"/>
    <w:rsid w:val="004910D6"/>
    <w:rsid w:val="004A7801"/>
    <w:rsid w:val="004B646F"/>
    <w:rsid w:val="004E25B7"/>
    <w:rsid w:val="00522241"/>
    <w:rsid w:val="00537B73"/>
    <w:rsid w:val="005420E7"/>
    <w:rsid w:val="00543758"/>
    <w:rsid w:val="0054671E"/>
    <w:rsid w:val="005526C5"/>
    <w:rsid w:val="00557723"/>
    <w:rsid w:val="00565473"/>
    <w:rsid w:val="0057038D"/>
    <w:rsid w:val="00571232"/>
    <w:rsid w:val="00574522"/>
    <w:rsid w:val="00587489"/>
    <w:rsid w:val="00587F57"/>
    <w:rsid w:val="00596C40"/>
    <w:rsid w:val="005B4D7E"/>
    <w:rsid w:val="005C1234"/>
    <w:rsid w:val="005C6A6F"/>
    <w:rsid w:val="005D61DD"/>
    <w:rsid w:val="005E4CC6"/>
    <w:rsid w:val="005E7694"/>
    <w:rsid w:val="005E7E5B"/>
    <w:rsid w:val="005F5F0C"/>
    <w:rsid w:val="00614FF3"/>
    <w:rsid w:val="00627B35"/>
    <w:rsid w:val="00635820"/>
    <w:rsid w:val="0064090B"/>
    <w:rsid w:val="0065260B"/>
    <w:rsid w:val="00670F32"/>
    <w:rsid w:val="00697C2E"/>
    <w:rsid w:val="006B4985"/>
    <w:rsid w:val="006C05D0"/>
    <w:rsid w:val="006C2B78"/>
    <w:rsid w:val="006C68A7"/>
    <w:rsid w:val="006E3F52"/>
    <w:rsid w:val="006F0CDC"/>
    <w:rsid w:val="00742AD4"/>
    <w:rsid w:val="00780E4D"/>
    <w:rsid w:val="00793383"/>
    <w:rsid w:val="007A388A"/>
    <w:rsid w:val="007A5B68"/>
    <w:rsid w:val="007B3646"/>
    <w:rsid w:val="007D41F6"/>
    <w:rsid w:val="00810FAC"/>
    <w:rsid w:val="008200A0"/>
    <w:rsid w:val="00837401"/>
    <w:rsid w:val="0084689F"/>
    <w:rsid w:val="008573FD"/>
    <w:rsid w:val="0086321C"/>
    <w:rsid w:val="00870954"/>
    <w:rsid w:val="00880083"/>
    <w:rsid w:val="00893903"/>
    <w:rsid w:val="00897A54"/>
    <w:rsid w:val="008C3DD4"/>
    <w:rsid w:val="009104B0"/>
    <w:rsid w:val="0091309A"/>
    <w:rsid w:val="00921296"/>
    <w:rsid w:val="0094076A"/>
    <w:rsid w:val="00940AEC"/>
    <w:rsid w:val="009540AB"/>
    <w:rsid w:val="00956B85"/>
    <w:rsid w:val="00966079"/>
    <w:rsid w:val="00974EBD"/>
    <w:rsid w:val="009768B6"/>
    <w:rsid w:val="009B0671"/>
    <w:rsid w:val="009B0AD7"/>
    <w:rsid w:val="009B549D"/>
    <w:rsid w:val="009B56B9"/>
    <w:rsid w:val="009B63EF"/>
    <w:rsid w:val="00A234EF"/>
    <w:rsid w:val="00A40BE8"/>
    <w:rsid w:val="00A40D6B"/>
    <w:rsid w:val="00A53D9B"/>
    <w:rsid w:val="00A667B0"/>
    <w:rsid w:val="00A70365"/>
    <w:rsid w:val="00A7096C"/>
    <w:rsid w:val="00A7122F"/>
    <w:rsid w:val="00A74774"/>
    <w:rsid w:val="00A97678"/>
    <w:rsid w:val="00AA09F9"/>
    <w:rsid w:val="00AA2394"/>
    <w:rsid w:val="00AA4446"/>
    <w:rsid w:val="00AC1496"/>
    <w:rsid w:val="00AD39DF"/>
    <w:rsid w:val="00AD7E45"/>
    <w:rsid w:val="00AD7ED9"/>
    <w:rsid w:val="00AF30B0"/>
    <w:rsid w:val="00AF3DC8"/>
    <w:rsid w:val="00B01909"/>
    <w:rsid w:val="00B1289A"/>
    <w:rsid w:val="00B140AF"/>
    <w:rsid w:val="00B247EE"/>
    <w:rsid w:val="00B3424B"/>
    <w:rsid w:val="00B4645F"/>
    <w:rsid w:val="00B92AAB"/>
    <w:rsid w:val="00BB46DB"/>
    <w:rsid w:val="00BB4776"/>
    <w:rsid w:val="00BC2B7F"/>
    <w:rsid w:val="00BF7200"/>
    <w:rsid w:val="00C02C87"/>
    <w:rsid w:val="00C05DA0"/>
    <w:rsid w:val="00C06ABE"/>
    <w:rsid w:val="00C15035"/>
    <w:rsid w:val="00C16564"/>
    <w:rsid w:val="00C1771E"/>
    <w:rsid w:val="00C27D92"/>
    <w:rsid w:val="00C6082A"/>
    <w:rsid w:val="00C67C55"/>
    <w:rsid w:val="00C7531D"/>
    <w:rsid w:val="00C85630"/>
    <w:rsid w:val="00CA5664"/>
    <w:rsid w:val="00CB48EA"/>
    <w:rsid w:val="00CC49BF"/>
    <w:rsid w:val="00CD5310"/>
    <w:rsid w:val="00CF29A6"/>
    <w:rsid w:val="00D27B5C"/>
    <w:rsid w:val="00D407EF"/>
    <w:rsid w:val="00D434E2"/>
    <w:rsid w:val="00D46426"/>
    <w:rsid w:val="00D50541"/>
    <w:rsid w:val="00D752D5"/>
    <w:rsid w:val="00DA0363"/>
    <w:rsid w:val="00DA4A22"/>
    <w:rsid w:val="00DB32F2"/>
    <w:rsid w:val="00DB7AFD"/>
    <w:rsid w:val="00DC18BA"/>
    <w:rsid w:val="00DC47DA"/>
    <w:rsid w:val="00DE49F3"/>
    <w:rsid w:val="00DE6A77"/>
    <w:rsid w:val="00DF2750"/>
    <w:rsid w:val="00DF5C5B"/>
    <w:rsid w:val="00E001EC"/>
    <w:rsid w:val="00E10E68"/>
    <w:rsid w:val="00E313E7"/>
    <w:rsid w:val="00E633E6"/>
    <w:rsid w:val="00EA0436"/>
    <w:rsid w:val="00EB0073"/>
    <w:rsid w:val="00EF774E"/>
    <w:rsid w:val="00F02B91"/>
    <w:rsid w:val="00F1263A"/>
    <w:rsid w:val="00F13943"/>
    <w:rsid w:val="00F2694B"/>
    <w:rsid w:val="00F36EFE"/>
    <w:rsid w:val="00F41CE9"/>
    <w:rsid w:val="00F42FC8"/>
    <w:rsid w:val="00F76141"/>
    <w:rsid w:val="00F919D1"/>
    <w:rsid w:val="00F96D44"/>
    <w:rsid w:val="00FA53D9"/>
    <w:rsid w:val="00FA6C3D"/>
    <w:rsid w:val="00FB18A6"/>
    <w:rsid w:val="00FE7D0D"/>
    <w:rsid w:val="00FF313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C5835"/>
  <w14:defaultImageDpi w14:val="330"/>
  <w15:docId w15:val="{2477DF8A-3669-46C3-B275-A74C25AA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lang w:val="de-DE" w:eastAsia="de-DE" w:bidi="ar-SA"/>
      </w:rPr>
    </w:rPrDefault>
    <w:pPrDefault>
      <w:pPr>
        <w:spacing w:line="260" w:lineRule="atLeast"/>
      </w:pPr>
    </w:pPrDefault>
  </w:docDefaults>
  <w:latentStyles w:defLockedState="0" w:defUIPriority="0" w:defSemiHidden="0" w:defUnhideWhenUsed="0" w:defQFormat="0" w:count="376">
    <w:lsdException w:name="Normal" w:qFormat="1"/>
    <w:lsdException w:name="heading 1" w:semiHidden="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qFormat="1"/>
    <w:lsdException w:name="Signature"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qFormat="1"/>
    <w:lsdException w:name="Salutation"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C6A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semiHidden/>
    <w:rsid w:val="00A53D9B"/>
    <w:pPr>
      <w:spacing w:line="200" w:lineRule="exact"/>
    </w:pPr>
    <w:rPr>
      <w:noProof/>
      <w:sz w:val="16"/>
    </w:rPr>
  </w:style>
  <w:style w:type="paragraph" w:styleId="Fuzeile">
    <w:name w:val="footer"/>
    <w:basedOn w:val="Standard"/>
    <w:link w:val="FuzeileZchn"/>
    <w:semiHidden/>
    <w:rsid w:val="003D682B"/>
    <w:pPr>
      <w:spacing w:line="200" w:lineRule="exact"/>
      <w:ind w:left="4820"/>
    </w:pPr>
    <w:rPr>
      <w:noProof/>
      <w:sz w:val="16"/>
    </w:rPr>
  </w:style>
  <w:style w:type="character" w:styleId="Hyperlink">
    <w:name w:val="Hyperlink"/>
    <w:semiHidden/>
    <w:rPr>
      <w:color w:val="auto"/>
      <w:u w:val="none"/>
    </w:rPr>
  </w:style>
  <w:style w:type="character" w:styleId="BesuchterLink">
    <w:name w:val="FollowedHyperlink"/>
    <w:semiHidden/>
    <w:rPr>
      <w:color w:val="auto"/>
      <w:u w:val="none"/>
    </w:rPr>
  </w:style>
  <w:style w:type="character" w:styleId="Fett">
    <w:name w:val="Strong"/>
    <w:basedOn w:val="Absatz-Standardschriftart"/>
    <w:qFormat/>
    <w:rsid w:val="00D407EF"/>
    <w:rPr>
      <w:b/>
      <w:bCs/>
    </w:rPr>
  </w:style>
  <w:style w:type="paragraph" w:customStyle="1" w:styleId="Empfnger">
    <w:name w:val="Empfänger"/>
    <w:basedOn w:val="Textkrper"/>
    <w:qFormat/>
    <w:rsid w:val="0086321C"/>
    <w:pPr>
      <w:framePr w:w="4820" w:h="1701" w:hRule="exact" w:hSpace="142" w:vSpace="142" w:wrap="notBeside" w:vAnchor="page" w:hAnchor="margin" w:x="1" w:y="2195" w:anchorLock="1"/>
      <w:spacing w:line="260" w:lineRule="exact"/>
    </w:pPr>
  </w:style>
  <w:style w:type="character" w:styleId="Platzhaltertext">
    <w:name w:val="Placeholder Text"/>
    <w:basedOn w:val="Absatz-Standardschriftart"/>
    <w:uiPriority w:val="99"/>
    <w:rsid w:val="00837401"/>
    <w:rPr>
      <w:color w:val="344A9A" w:themeColor="accent1"/>
    </w:rPr>
  </w:style>
  <w:style w:type="paragraph" w:customStyle="1" w:styleId="Betreff">
    <w:name w:val="Betreff"/>
    <w:basedOn w:val="Textkrper"/>
    <w:qFormat/>
    <w:rsid w:val="0086321C"/>
    <w:pPr>
      <w:framePr w:w="6804" w:vSpace="567" w:wrap="around" w:vAnchor="page" w:hAnchor="margin" w:y="4873" w:anchorLock="1"/>
      <w:spacing w:line="260" w:lineRule="exact"/>
    </w:pPr>
    <w:rPr>
      <w:rFonts w:cs="Arial"/>
      <w:b/>
      <w:bCs/>
    </w:rPr>
  </w:style>
  <w:style w:type="character" w:customStyle="1" w:styleId="UFRDatumRef">
    <w:name w:val="UFR Datum Ref"/>
    <w:basedOn w:val="Absatz-Standardschriftart"/>
    <w:uiPriority w:val="1"/>
    <w:semiHidden/>
    <w:qFormat/>
    <w:rsid w:val="003D682B"/>
  </w:style>
  <w:style w:type="character" w:customStyle="1" w:styleId="FuzeileZchn">
    <w:name w:val="Fußzeile Zchn"/>
    <w:basedOn w:val="Absatz-Standardschriftart"/>
    <w:link w:val="Fuzeile"/>
    <w:semiHidden/>
    <w:rsid w:val="00165A8C"/>
    <w:rPr>
      <w:noProof/>
      <w:sz w:val="16"/>
    </w:rPr>
  </w:style>
  <w:style w:type="character" w:customStyle="1" w:styleId="NichtaufgelsteErwhnung1">
    <w:name w:val="Nicht aufgelöste Erwähnung1"/>
    <w:basedOn w:val="Absatz-Standardschriftart"/>
    <w:uiPriority w:val="99"/>
    <w:semiHidden/>
    <w:unhideWhenUsed/>
    <w:rsid w:val="00F96D44"/>
    <w:rPr>
      <w:color w:val="605E5C"/>
      <w:shd w:val="clear" w:color="auto" w:fill="E1DFDD"/>
    </w:rPr>
  </w:style>
  <w:style w:type="character" w:customStyle="1" w:styleId="UFRBetreffRef">
    <w:name w:val="UFR Betreff Ref"/>
    <w:basedOn w:val="Absatz-Standardschriftart"/>
    <w:uiPriority w:val="1"/>
    <w:semiHidden/>
    <w:qFormat/>
    <w:rsid w:val="003D682B"/>
  </w:style>
  <w:style w:type="paragraph" w:customStyle="1" w:styleId="Marginalie">
    <w:name w:val="Marginalie"/>
    <w:basedOn w:val="Kopfzeile"/>
    <w:qFormat/>
    <w:rsid w:val="009540AB"/>
    <w:pPr>
      <w:framePr w:w="2835" w:h="3402" w:hRule="exact" w:wrap="around" w:vAnchor="page" w:hAnchor="page" w:x="8506" w:y="2428" w:anchorLock="1"/>
    </w:pPr>
    <w:rPr>
      <w:bCs/>
      <w:szCs w:val="16"/>
    </w:rPr>
  </w:style>
  <w:style w:type="character" w:customStyle="1" w:styleId="Platzhaltertext-Fett">
    <w:name w:val="Platzhaltertext -Fett"/>
    <w:basedOn w:val="Platzhaltertext"/>
    <w:semiHidden/>
    <w:rsid w:val="002A6474"/>
    <w:rPr>
      <w:b/>
      <w:bCs/>
      <w:color w:val="344A9A" w:themeColor="accent1"/>
    </w:rPr>
  </w:style>
  <w:style w:type="character" w:customStyle="1" w:styleId="UFRHierachieebene2Ref">
    <w:name w:val="UFR Hierachieebene 2 Ref"/>
    <w:uiPriority w:val="1"/>
    <w:semiHidden/>
    <w:qFormat/>
    <w:rsid w:val="00A234EF"/>
  </w:style>
  <w:style w:type="paragraph" w:styleId="Anrede">
    <w:name w:val="Salutation"/>
    <w:basedOn w:val="Textkrper"/>
    <w:next w:val="Textkrper"/>
    <w:link w:val="AnredeZchn"/>
    <w:qFormat/>
    <w:rsid w:val="00F36EFE"/>
    <w:pPr>
      <w:spacing w:after="260"/>
    </w:pPr>
  </w:style>
  <w:style w:type="character" w:customStyle="1" w:styleId="AnredeZchn">
    <w:name w:val="Anrede Zchn"/>
    <w:basedOn w:val="Absatz-Standardschriftart"/>
    <w:link w:val="Anrede"/>
    <w:rsid w:val="00D407EF"/>
    <w:rPr>
      <w:rFonts w:ascii="Arial" w:hAnsi="Arial"/>
    </w:rPr>
  </w:style>
  <w:style w:type="paragraph" w:styleId="Gruformel">
    <w:name w:val="Closing"/>
    <w:basedOn w:val="Textkrper"/>
    <w:next w:val="Textkrper"/>
    <w:link w:val="GruformelZchn"/>
    <w:qFormat/>
    <w:rsid w:val="00F36EFE"/>
    <w:pPr>
      <w:spacing w:before="260"/>
    </w:pPr>
  </w:style>
  <w:style w:type="paragraph" w:styleId="Textkrper">
    <w:name w:val="Body Text"/>
    <w:basedOn w:val="Standard"/>
    <w:link w:val="TextkrperZchn"/>
    <w:semiHidden/>
    <w:unhideWhenUsed/>
    <w:rsid w:val="00AF3DC8"/>
    <w:rPr>
      <w:rFonts w:ascii="Arial" w:hAnsi="Arial"/>
    </w:rPr>
  </w:style>
  <w:style w:type="character" w:customStyle="1" w:styleId="TextkrperZchn">
    <w:name w:val="Textkörper Zchn"/>
    <w:basedOn w:val="Absatz-Standardschriftart"/>
    <w:link w:val="Textkrper"/>
    <w:semiHidden/>
    <w:rsid w:val="00AF3DC8"/>
    <w:rPr>
      <w:rFonts w:ascii="Arial" w:hAnsi="Arial"/>
    </w:rPr>
  </w:style>
  <w:style w:type="character" w:customStyle="1" w:styleId="GruformelZchn">
    <w:name w:val="Grußformel Zchn"/>
    <w:basedOn w:val="Absatz-Standardschriftart"/>
    <w:link w:val="Gruformel"/>
    <w:rsid w:val="00D407EF"/>
    <w:rPr>
      <w:rFonts w:ascii="Arial" w:hAnsi="Arial"/>
    </w:rPr>
  </w:style>
  <w:style w:type="paragraph" w:styleId="Unterschrift">
    <w:name w:val="Signature"/>
    <w:basedOn w:val="Textkrper"/>
    <w:next w:val="Textkrper"/>
    <w:link w:val="UnterschriftZchn"/>
    <w:qFormat/>
    <w:rsid w:val="00F36EFE"/>
    <w:pPr>
      <w:spacing w:before="780"/>
    </w:pPr>
  </w:style>
  <w:style w:type="character" w:customStyle="1" w:styleId="UnterschriftZchn">
    <w:name w:val="Unterschrift Zchn"/>
    <w:basedOn w:val="Absatz-Standardschriftart"/>
    <w:link w:val="Unterschrift"/>
    <w:rsid w:val="00D407EF"/>
    <w:rPr>
      <w:rFonts w:ascii="Arial" w:hAnsi="Arial"/>
    </w:rPr>
  </w:style>
  <w:style w:type="paragraph" w:styleId="Datum">
    <w:name w:val="Date"/>
    <w:basedOn w:val="Textkrper"/>
    <w:next w:val="Textkrper"/>
    <w:link w:val="DatumZchn"/>
    <w:qFormat/>
    <w:rsid w:val="00D407EF"/>
    <w:pPr>
      <w:framePr w:w="6804" w:h="255" w:hRule="exact" w:vSpace="170" w:wrap="around" w:vAnchor="page" w:hAnchor="margin" w:y="4211" w:anchorLock="1"/>
      <w:spacing w:line="240" w:lineRule="auto"/>
    </w:pPr>
    <w:rPr>
      <w:rFonts w:cs="Arial"/>
      <w:bCs/>
    </w:rPr>
  </w:style>
  <w:style w:type="character" w:customStyle="1" w:styleId="DatumZchn">
    <w:name w:val="Datum Zchn"/>
    <w:basedOn w:val="Absatz-Standardschriftart"/>
    <w:link w:val="Datum"/>
    <w:rsid w:val="00D407EF"/>
    <w:rPr>
      <w:rFonts w:ascii="Arial" w:hAnsi="Arial" w:cs="Arial"/>
      <w:bCs/>
    </w:rPr>
  </w:style>
  <w:style w:type="character" w:styleId="NichtaufgelsteErwhnung">
    <w:name w:val="Unresolved Mention"/>
    <w:basedOn w:val="Absatz-Standardschriftart"/>
    <w:uiPriority w:val="99"/>
    <w:semiHidden/>
    <w:unhideWhenUsed/>
    <w:rsid w:val="00AA4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4795">
      <w:bodyDiv w:val="1"/>
      <w:marLeft w:val="0"/>
      <w:marRight w:val="0"/>
      <w:marTop w:val="0"/>
      <w:marBottom w:val="0"/>
      <w:divBdr>
        <w:top w:val="none" w:sz="0" w:space="0" w:color="auto"/>
        <w:left w:val="none" w:sz="0" w:space="0" w:color="auto"/>
        <w:bottom w:val="none" w:sz="0" w:space="0" w:color="auto"/>
        <w:right w:val="none" w:sz="0" w:space="0" w:color="auto"/>
      </w:divBdr>
      <w:divsChild>
        <w:div w:id="1814443927">
          <w:marLeft w:val="0"/>
          <w:marRight w:val="0"/>
          <w:marTop w:val="0"/>
          <w:marBottom w:val="0"/>
          <w:divBdr>
            <w:top w:val="none" w:sz="0" w:space="0" w:color="auto"/>
            <w:left w:val="none" w:sz="0" w:space="0" w:color="auto"/>
            <w:bottom w:val="none" w:sz="0" w:space="0" w:color="auto"/>
            <w:right w:val="none" w:sz="0" w:space="0" w:color="auto"/>
          </w:divBdr>
          <w:divsChild>
            <w:div w:id="44136666">
              <w:marLeft w:val="-255"/>
              <w:marRight w:val="-255"/>
              <w:marTop w:val="0"/>
              <w:marBottom w:val="0"/>
              <w:divBdr>
                <w:top w:val="none" w:sz="0" w:space="0" w:color="auto"/>
                <w:left w:val="none" w:sz="0" w:space="0" w:color="auto"/>
                <w:bottom w:val="none" w:sz="0" w:space="0" w:color="auto"/>
                <w:right w:val="none" w:sz="0" w:space="0" w:color="auto"/>
              </w:divBdr>
              <w:divsChild>
                <w:div w:id="628441860">
                  <w:marLeft w:val="2730"/>
                  <w:marRight w:val="0"/>
                  <w:marTop w:val="0"/>
                  <w:marBottom w:val="0"/>
                  <w:divBdr>
                    <w:top w:val="none" w:sz="0" w:space="0" w:color="auto"/>
                    <w:left w:val="none" w:sz="0" w:space="0" w:color="auto"/>
                    <w:bottom w:val="none" w:sz="0" w:space="0" w:color="auto"/>
                    <w:right w:val="none" w:sz="0" w:space="0" w:color="auto"/>
                  </w:divBdr>
                </w:div>
              </w:divsChild>
            </w:div>
          </w:divsChild>
        </w:div>
        <w:div w:id="1632979693">
          <w:marLeft w:val="0"/>
          <w:marRight w:val="0"/>
          <w:marTop w:val="0"/>
          <w:marBottom w:val="0"/>
          <w:divBdr>
            <w:top w:val="none" w:sz="0" w:space="0" w:color="auto"/>
            <w:left w:val="none" w:sz="0" w:space="0" w:color="auto"/>
            <w:bottom w:val="none" w:sz="0" w:space="0" w:color="auto"/>
            <w:right w:val="none" w:sz="0" w:space="0" w:color="auto"/>
          </w:divBdr>
          <w:divsChild>
            <w:div w:id="1405907855">
              <w:marLeft w:val="-255"/>
              <w:marRight w:val="-255"/>
              <w:marTop w:val="0"/>
              <w:marBottom w:val="0"/>
              <w:divBdr>
                <w:top w:val="none" w:sz="0" w:space="0" w:color="auto"/>
                <w:left w:val="none" w:sz="0" w:space="0" w:color="auto"/>
                <w:bottom w:val="none" w:sz="0" w:space="0" w:color="auto"/>
                <w:right w:val="none" w:sz="0" w:space="0" w:color="auto"/>
              </w:divBdr>
              <w:divsChild>
                <w:div w:id="781412595">
                  <w:marLeft w:val="27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5551">
      <w:bodyDiv w:val="1"/>
      <w:marLeft w:val="0"/>
      <w:marRight w:val="0"/>
      <w:marTop w:val="0"/>
      <w:marBottom w:val="0"/>
      <w:divBdr>
        <w:top w:val="none" w:sz="0" w:space="0" w:color="auto"/>
        <w:left w:val="none" w:sz="0" w:space="0" w:color="auto"/>
        <w:bottom w:val="none" w:sz="0" w:space="0" w:color="auto"/>
        <w:right w:val="none" w:sz="0" w:space="0" w:color="auto"/>
      </w:divBdr>
    </w:div>
    <w:div w:id="1361469872">
      <w:bodyDiv w:val="1"/>
      <w:marLeft w:val="0"/>
      <w:marRight w:val="0"/>
      <w:marTop w:val="0"/>
      <w:marBottom w:val="0"/>
      <w:divBdr>
        <w:top w:val="none" w:sz="0" w:space="0" w:color="auto"/>
        <w:left w:val="none" w:sz="0" w:space="0" w:color="auto"/>
        <w:bottom w:val="none" w:sz="0" w:space="0" w:color="auto"/>
        <w:right w:val="none" w:sz="0" w:space="0" w:color="auto"/>
      </w:divBdr>
    </w:div>
    <w:div w:id="193365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ribis.uni-freiburg.de/en/fribis-founding-director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ribis.uni-freiburg.de/en/fribis-teams-3/"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fribis.uni-freiburg.de/en/fribis/"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1041\Downloads\brief-siegel-de%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A460A9711B4190A8C6C2C431F22DCA"/>
        <w:category>
          <w:name w:val="Allgemein"/>
          <w:gallery w:val="placeholder"/>
        </w:category>
        <w:types>
          <w:type w:val="bbPlcHdr"/>
        </w:types>
        <w:behaviors>
          <w:behavior w:val="content"/>
        </w:behaviors>
        <w:guid w:val="{E51C4429-F452-4769-9A8C-4D5DFE7179A9}"/>
      </w:docPartPr>
      <w:docPartBody>
        <w:p w:rsidR="00590F1D" w:rsidRDefault="00000000">
          <w:pPr>
            <w:pStyle w:val="18A460A9711B4190A8C6C2C431F22DCA"/>
          </w:pPr>
          <w:r w:rsidRPr="00D407EF">
            <w:rPr>
              <w:rStyle w:val="Platzhaltertext-Fett"/>
            </w:rPr>
            <w:t>&lt;Einrichtung Hierachieebene 1&gt;</w:t>
          </w:r>
        </w:p>
      </w:docPartBody>
    </w:docPart>
    <w:docPart>
      <w:docPartPr>
        <w:name w:val="C427D5F1DC5A419BB2D7C6A5498E7120"/>
        <w:category>
          <w:name w:val="Allgemein"/>
          <w:gallery w:val="placeholder"/>
        </w:category>
        <w:types>
          <w:type w:val="bbPlcHdr"/>
        </w:types>
        <w:behaviors>
          <w:behavior w:val="content"/>
        </w:behaviors>
        <w:guid w:val="{AC96EF75-CE56-4EDF-AB8E-1C6E15FEDBF3}"/>
      </w:docPartPr>
      <w:docPartBody>
        <w:p w:rsidR="00590F1D" w:rsidRDefault="00000000">
          <w:pPr>
            <w:pStyle w:val="C427D5F1DC5A419BB2D7C6A5498E7120"/>
          </w:pPr>
          <w:r w:rsidRPr="00D407EF">
            <w:rPr>
              <w:rStyle w:val="Platzhaltertext-Fett"/>
            </w:rPr>
            <w:t>&lt;Vorname Nachname&gt;</w:t>
          </w:r>
        </w:p>
      </w:docPartBody>
    </w:docPart>
    <w:docPart>
      <w:docPartPr>
        <w:name w:val="F2845DB0FFB847D8827E946A4131B321"/>
        <w:category>
          <w:name w:val="Allgemein"/>
          <w:gallery w:val="placeholder"/>
        </w:category>
        <w:types>
          <w:type w:val="bbPlcHdr"/>
        </w:types>
        <w:behaviors>
          <w:behavior w:val="content"/>
        </w:behaviors>
        <w:guid w:val="{4F458FE4-B287-47DD-8E1A-862D285E22E6}"/>
      </w:docPartPr>
      <w:docPartBody>
        <w:p w:rsidR="00590F1D" w:rsidRDefault="00000000">
          <w:pPr>
            <w:pStyle w:val="F2845DB0FFB847D8827E946A4131B321"/>
          </w:pPr>
          <w:r w:rsidRPr="00A234EF">
            <w:rPr>
              <w:rStyle w:val="Platzhaltertext"/>
            </w:rPr>
            <w:t>&lt;Position&gt;</w:t>
          </w:r>
        </w:p>
      </w:docPartBody>
    </w:docPart>
    <w:docPart>
      <w:docPartPr>
        <w:name w:val="49AFAF8FBD6B49618BEB647FCEF60F75"/>
        <w:category>
          <w:name w:val="Allgemein"/>
          <w:gallery w:val="placeholder"/>
        </w:category>
        <w:types>
          <w:type w:val="bbPlcHdr"/>
        </w:types>
        <w:behaviors>
          <w:behavior w:val="content"/>
        </w:behaviors>
        <w:guid w:val="{8B00E527-F41B-41B3-B8E2-FC1CCFFAED7B}"/>
      </w:docPartPr>
      <w:docPartBody>
        <w:p w:rsidR="00590F1D" w:rsidRDefault="00000000">
          <w:pPr>
            <w:pStyle w:val="49AFAF8FBD6B49618BEB647FCEF60F75"/>
          </w:pPr>
          <w:r w:rsidRPr="00A234EF">
            <w:rPr>
              <w:rStyle w:val="Platzhaltertext"/>
            </w:rPr>
            <w:t>&lt;xxx&gt;</w:t>
          </w:r>
        </w:p>
      </w:docPartBody>
    </w:docPart>
    <w:docPart>
      <w:docPartPr>
        <w:name w:val="F2804B9A3A424C9DAF8B87BBFFF2759C"/>
        <w:category>
          <w:name w:val="Allgemein"/>
          <w:gallery w:val="placeholder"/>
        </w:category>
        <w:types>
          <w:type w:val="bbPlcHdr"/>
        </w:types>
        <w:behaviors>
          <w:behavior w:val="content"/>
        </w:behaviors>
        <w:guid w:val="{1821A082-6E4A-4F96-8A6D-515CED613EAA}"/>
      </w:docPartPr>
      <w:docPartBody>
        <w:p w:rsidR="00590F1D" w:rsidRDefault="00000000">
          <w:pPr>
            <w:pStyle w:val="F2804B9A3A424C9DAF8B87BBFFF2759C"/>
          </w:pPr>
          <w:r w:rsidRPr="00A234EF">
            <w:rPr>
              <w:rStyle w:val="Platzhaltertext"/>
            </w:rPr>
            <w:t>&lt;muster&gt;</w:t>
          </w:r>
        </w:p>
      </w:docPartBody>
    </w:docPart>
    <w:docPart>
      <w:docPartPr>
        <w:name w:val="7E34239DC49A485CB7ECA86E6AE63D1B"/>
        <w:category>
          <w:name w:val="Allgemein"/>
          <w:gallery w:val="placeholder"/>
        </w:category>
        <w:types>
          <w:type w:val="bbPlcHdr"/>
        </w:types>
        <w:behaviors>
          <w:behavior w:val="content"/>
        </w:behaviors>
        <w:guid w:val="{91ADA349-98E9-4B64-99B6-881E21BCBE2B}"/>
      </w:docPartPr>
      <w:docPartBody>
        <w:p w:rsidR="00590F1D" w:rsidRDefault="00000000">
          <w:pPr>
            <w:pStyle w:val="7E34239DC49A485CB7ECA86E6AE63D1B"/>
          </w:pPr>
          <w:r w:rsidRPr="00A234EF">
            <w:rPr>
              <w:rStyle w:val="Platzhaltertext"/>
            </w:rPr>
            <w:t>&lt;muster&gt;</w:t>
          </w:r>
        </w:p>
      </w:docPartBody>
    </w:docPart>
    <w:docPart>
      <w:docPartPr>
        <w:name w:val="01CA9B9E7813424F9ADF66435444298A"/>
        <w:category>
          <w:name w:val="Allgemein"/>
          <w:gallery w:val="placeholder"/>
        </w:category>
        <w:types>
          <w:type w:val="bbPlcHdr"/>
        </w:types>
        <w:behaviors>
          <w:behavior w:val="content"/>
        </w:behaviors>
        <w:guid w:val="{23CC132D-0557-47B3-A2CB-FE05C4FEF75A}"/>
      </w:docPartPr>
      <w:docPartBody>
        <w:p w:rsidR="00590F1D" w:rsidRDefault="00000000">
          <w:pPr>
            <w:pStyle w:val="01CA9B9E7813424F9ADF66435444298A"/>
          </w:pPr>
          <w:r w:rsidRPr="00A234EF">
            <w:rPr>
              <w:rStyle w:val="Platzhaltertext"/>
            </w:rPr>
            <w:t>&lt;xxx&gt;</w:t>
          </w:r>
        </w:p>
      </w:docPartBody>
    </w:docPart>
    <w:docPart>
      <w:docPartPr>
        <w:name w:val="E885503E291D4C848C1486348C4F5815"/>
        <w:category>
          <w:name w:val="Allgemein"/>
          <w:gallery w:val="placeholder"/>
        </w:category>
        <w:types>
          <w:type w:val="bbPlcHdr"/>
        </w:types>
        <w:behaviors>
          <w:behavior w:val="content"/>
        </w:behaviors>
        <w:guid w:val="{68D9416F-C108-4AE7-B7D7-3DBE83932BC1}"/>
      </w:docPartPr>
      <w:docPartBody>
        <w:p w:rsidR="00590F1D" w:rsidRDefault="00000000">
          <w:pPr>
            <w:pStyle w:val="E885503E291D4C848C1486348C4F5815"/>
          </w:pPr>
          <w:r w:rsidRPr="00F36EFE">
            <w:rPr>
              <w:rStyle w:val="Platzhaltertext"/>
            </w:rPr>
            <w:t>&lt;Manu Musterperson&gt;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F1D"/>
    <w:rsid w:val="00202B97"/>
    <w:rsid w:val="0022786E"/>
    <w:rsid w:val="00590F1D"/>
    <w:rsid w:val="00BC108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Pr>
      <w:color w:val="4472C4" w:themeColor="accent1"/>
    </w:rPr>
  </w:style>
  <w:style w:type="character" w:customStyle="1" w:styleId="Platzhaltertext-Fett">
    <w:name w:val="Platzhaltertext -Fett"/>
    <w:basedOn w:val="Platzhaltertext"/>
    <w:rPr>
      <w:b/>
      <w:bCs/>
      <w:color w:val="4472C4" w:themeColor="accent1"/>
    </w:rPr>
  </w:style>
  <w:style w:type="paragraph" w:customStyle="1" w:styleId="18A460A9711B4190A8C6C2C431F22DCA">
    <w:name w:val="18A460A9711B4190A8C6C2C431F22DCA"/>
  </w:style>
  <w:style w:type="paragraph" w:customStyle="1" w:styleId="C427D5F1DC5A419BB2D7C6A5498E7120">
    <w:name w:val="C427D5F1DC5A419BB2D7C6A5498E7120"/>
  </w:style>
  <w:style w:type="paragraph" w:customStyle="1" w:styleId="F2845DB0FFB847D8827E946A4131B321">
    <w:name w:val="F2845DB0FFB847D8827E946A4131B321"/>
  </w:style>
  <w:style w:type="paragraph" w:customStyle="1" w:styleId="49AFAF8FBD6B49618BEB647FCEF60F75">
    <w:name w:val="49AFAF8FBD6B49618BEB647FCEF60F75"/>
  </w:style>
  <w:style w:type="paragraph" w:customStyle="1" w:styleId="F2804B9A3A424C9DAF8B87BBFFF2759C">
    <w:name w:val="F2804B9A3A424C9DAF8B87BBFFF2759C"/>
  </w:style>
  <w:style w:type="paragraph" w:customStyle="1" w:styleId="7E34239DC49A485CB7ECA86E6AE63D1B">
    <w:name w:val="7E34239DC49A485CB7ECA86E6AE63D1B"/>
  </w:style>
  <w:style w:type="paragraph" w:customStyle="1" w:styleId="01CA9B9E7813424F9ADF66435444298A">
    <w:name w:val="01CA9B9E7813424F9ADF66435444298A"/>
  </w:style>
  <w:style w:type="paragraph" w:customStyle="1" w:styleId="E885503E291D4C848C1486348C4F5815">
    <w:name w:val="E885503E291D4C848C1486348C4F58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Universität Freiburg - Word">
      <a:dk1>
        <a:srgbClr val="000000"/>
      </a:dk1>
      <a:lt1>
        <a:srgbClr val="FFFFFF"/>
      </a:lt1>
      <a:dk2>
        <a:srgbClr val="344A9A"/>
      </a:dk2>
      <a:lt2>
        <a:srgbClr val="FFFFFF"/>
      </a:lt2>
      <a:accent1>
        <a:srgbClr val="344A9A"/>
      </a:accent1>
      <a:accent2>
        <a:srgbClr val="FFE863"/>
      </a:accent2>
      <a:accent3>
        <a:srgbClr val="8F6B30"/>
      </a:accent3>
      <a:accent4>
        <a:srgbClr val="F5C2ED"/>
      </a:accent4>
      <a:accent5>
        <a:srgbClr val="000149"/>
      </a:accent5>
      <a:accent6>
        <a:srgbClr val="00997D"/>
      </a:accent6>
      <a:hlink>
        <a:srgbClr val="C5D200"/>
      </a:hlink>
      <a:folHlink>
        <a:srgbClr val="F49800"/>
      </a:folHlink>
    </a:clrScheme>
    <a:fontScheme name="degewo">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EDC5FCF2116514DA17BF8BD3359873C" ma:contentTypeVersion="9" ma:contentTypeDescription="Ein neues Dokument erstellen." ma:contentTypeScope="" ma:versionID="67bfd8cbd792ec03fc5ee17697d733e9">
  <xsd:schema xmlns:xsd="http://www.w3.org/2001/XMLSchema" xmlns:xs="http://www.w3.org/2001/XMLSchema" xmlns:p="http://schemas.microsoft.com/office/2006/metadata/properties" xmlns:ns2="8386ef20-d48f-42c3-b571-76391fb2a033" xmlns:ns3="78f86635-5649-4fa7-a18d-bef2b0e4029e" targetNamespace="http://schemas.microsoft.com/office/2006/metadata/properties" ma:root="true" ma:fieldsID="ad78029760ce967e5c6e9b81786d414f" ns2:_="" ns3:_="">
    <xsd:import namespace="8386ef20-d48f-42c3-b571-76391fb2a033"/>
    <xsd:import namespace="78f86635-5649-4fa7-a18d-bef2b0e4029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86ef20-d48f-42c3-b571-76391fb2a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fd5b3c37-b01e-4bfd-9eea-1db1851e7bb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f86635-5649-4fa7-a18d-bef2b0e4029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78252c-9e6a-4080-849c-49b0fd7d6abb}" ma:internalName="TaxCatchAll" ma:showField="CatchAllData" ma:web="78f86635-5649-4fa7-a18d-bef2b0e402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8f86635-5649-4fa7-a18d-bef2b0e4029e" xsi:nil="true"/>
    <lcf76f155ced4ddcb4097134ff3c332f xmlns="8386ef20-d48f-42c3-b571-76391fb2a0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2D5AC8-CDC2-4F83-863B-0B4D06BEA761}">
  <ds:schemaRefs>
    <ds:schemaRef ds:uri="http://schemas.microsoft.com/sharepoint/v3/contenttype/forms"/>
  </ds:schemaRefs>
</ds:datastoreItem>
</file>

<file path=customXml/itemProps2.xml><?xml version="1.0" encoding="utf-8"?>
<ds:datastoreItem xmlns:ds="http://schemas.openxmlformats.org/officeDocument/2006/customXml" ds:itemID="{56CB3AA9-A190-41FF-B7F3-8B782E78E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86ef20-d48f-42c3-b571-76391fb2a033"/>
    <ds:schemaRef ds:uri="78f86635-5649-4fa7-a18d-bef2b0e40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F68579-71D5-49BE-A438-85C93C9545C0}">
  <ds:schemaRefs>
    <ds:schemaRef ds:uri="http://schemas.openxmlformats.org/officeDocument/2006/bibliography"/>
  </ds:schemaRefs>
</ds:datastoreItem>
</file>

<file path=customXml/itemProps4.xml><?xml version="1.0" encoding="utf-8"?>
<ds:datastoreItem xmlns:ds="http://schemas.openxmlformats.org/officeDocument/2006/customXml" ds:itemID="{F81CF561-95E1-4E93-90AB-5733C36B5C08}">
  <ds:schemaRefs>
    <ds:schemaRef ds:uri="http://schemas.microsoft.com/office/2006/metadata/properties"/>
    <ds:schemaRef ds:uri="http://schemas.microsoft.com/office/infopath/2007/PartnerControls"/>
    <ds:schemaRef ds:uri="78f86635-5649-4fa7-a18d-bef2b0e4029e"/>
    <ds:schemaRef ds:uri="8386ef20-d48f-42c3-b571-76391fb2a033"/>
  </ds:schemaRefs>
</ds:datastoreItem>
</file>

<file path=docProps/app.xml><?xml version="1.0" encoding="utf-8"?>
<Properties xmlns="http://schemas.openxmlformats.org/officeDocument/2006/extended-properties" xmlns:vt="http://schemas.openxmlformats.org/officeDocument/2006/docPropsVTypes">
  <Template>C:\Users\er1041\Downloads\brief-siegel-de (2).dotx</Template>
  <TotalTime>0</TotalTime>
  <Pages>1</Pages>
  <Words>378</Words>
  <Characters>2384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Manager/>
  <Company>Albert-Ludwigs-Universität Freiburg</Company>
  <LinksUpToDate>false</LinksUpToDate>
  <CharactersWithSpaces>2757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Rüskamp, Eva</dc:creator>
  <cp:keywords/>
  <dc:description>UFR-Brief Uni blau - DE</dc:description>
  <cp:lastModifiedBy>e.schmidt2019@outlook.com</cp:lastModifiedBy>
  <cp:revision>6</cp:revision>
  <cp:lastPrinted>2008-11-05T16:45:00Z</cp:lastPrinted>
  <dcterms:created xsi:type="dcterms:W3CDTF">2023-04-25T15:22:00Z</dcterms:created>
  <dcterms:modified xsi:type="dcterms:W3CDTF">2023-05-04T08:50:00Z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1.0.0</vt:lpwstr>
  </property>
  <property fmtid="{D5CDD505-2E9C-101B-9397-08002B2CF9AE}" pid="3" name="Build">
    <vt:lpwstr>001-001</vt:lpwstr>
  </property>
  <property fmtid="{D5CDD505-2E9C-101B-9397-08002B2CF9AE}" pid="4" name="Stand">
    <vt:lpwstr>23.02.2023</vt:lpwstr>
  </property>
  <property fmtid="{D5CDD505-2E9C-101B-9397-08002B2CF9AE}" pid="5" name="Erstellt von">
    <vt:lpwstr>office network</vt:lpwstr>
  </property>
  <property fmtid="{D5CDD505-2E9C-101B-9397-08002B2CF9AE}" pid="6" name="Autor">
    <vt:lpwstr>Martin Liepert</vt:lpwstr>
  </property>
</Properties>
</file>